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B5" w:rsidRPr="00236DDF" w:rsidRDefault="0018150A" w:rsidP="0054613E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b/>
          <w:color w:val="FF0000"/>
          <w:sz w:val="36"/>
          <w:szCs w:val="36"/>
        </w:rPr>
      </w:pPr>
      <w:r>
        <w:rPr>
          <w:rFonts w:ascii="Berlin Sans FB Demi" w:hAnsi="Berlin Sans FB Demi"/>
          <w:b/>
          <w:noProof/>
          <w:color w:val="FF0000"/>
          <w:sz w:val="36"/>
          <w:szCs w:val="36"/>
          <w:lang w:eastAsia="it-IT"/>
        </w:rPr>
        <w:drawing>
          <wp:inline distT="0" distB="0" distL="0" distR="0" wp14:anchorId="3C38EA00" wp14:editId="6E75CD00">
            <wp:extent cx="2169795" cy="755015"/>
            <wp:effectExtent l="0" t="0" r="1905" b="6985"/>
            <wp:docPr id="2" name="Immagine 2" descr="D:\DATI\Desktop\Teknoalp estate 2020\LOCANDINE 2020\logo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I\Desktop\Teknoalp estate 2020\LOCANDINE 2020\logo - C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DF">
        <w:rPr>
          <w:rFonts w:ascii="Berlin Sans FB Demi" w:hAnsi="Berlin Sans FB Demi"/>
          <w:b/>
          <w:color w:val="FF0000"/>
          <w:sz w:val="36"/>
          <w:szCs w:val="36"/>
        </w:rPr>
        <w:br/>
      </w:r>
      <w:r w:rsidR="00236DDF">
        <w:rPr>
          <w:noProof/>
          <w:lang w:eastAsia="it-IT"/>
        </w:rPr>
        <w:drawing>
          <wp:inline distT="0" distB="0" distL="0" distR="0" wp14:anchorId="4B6976A7" wp14:editId="27F9B72B">
            <wp:extent cx="6120130" cy="2684461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3B5" w:rsidRPr="00236DDF">
        <w:rPr>
          <w:rFonts w:asciiTheme="majorHAnsi" w:hAnsiTheme="majorHAnsi" w:cstheme="majorHAnsi"/>
          <w:b/>
          <w:sz w:val="32"/>
          <w:szCs w:val="32"/>
        </w:rPr>
        <w:t>ESTATE TEKNOALP 2020</w:t>
      </w:r>
    </w:p>
    <w:p w:rsidR="002E23B5" w:rsidRPr="00236DDF" w:rsidRDefault="002E23B5" w:rsidP="0054613E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236DDF">
        <w:rPr>
          <w:rFonts w:asciiTheme="majorHAnsi" w:hAnsiTheme="majorHAnsi" w:cstheme="majorHAnsi"/>
          <w:b/>
          <w:color w:val="0070C0"/>
          <w:sz w:val="24"/>
          <w:szCs w:val="24"/>
        </w:rPr>
        <w:t>(</w:t>
      </w:r>
      <w:r w:rsidR="00F07807" w:rsidRPr="00236DDF">
        <w:rPr>
          <w:rFonts w:asciiTheme="majorHAnsi" w:hAnsiTheme="majorHAnsi" w:cstheme="majorHAnsi"/>
          <w:b/>
          <w:color w:val="0070C0"/>
          <w:sz w:val="24"/>
          <w:szCs w:val="24"/>
        </w:rPr>
        <w:t xml:space="preserve">attività e manifestazioni </w:t>
      </w:r>
      <w:r w:rsidRPr="00236DDF">
        <w:rPr>
          <w:rFonts w:asciiTheme="majorHAnsi" w:hAnsiTheme="majorHAnsi" w:cstheme="majorHAnsi"/>
          <w:b/>
          <w:color w:val="0070C0"/>
          <w:sz w:val="24"/>
          <w:szCs w:val="24"/>
        </w:rPr>
        <w:t>gratuite anche per i non associati)</w:t>
      </w:r>
    </w:p>
    <w:p w:rsidR="002E23B5" w:rsidRPr="002E23B5" w:rsidRDefault="002E23B5" w:rsidP="002E23B5">
      <w:pPr>
        <w:shd w:val="clear" w:color="auto" w:fill="FFFFFF"/>
        <w:spacing w:after="0" w:line="240" w:lineRule="auto"/>
        <w:rPr>
          <w:rFonts w:ascii="Berlin Sans FB Demi" w:hAnsi="Berlin Sans FB Demi"/>
          <w:b/>
          <w:color w:val="FF0000"/>
          <w:sz w:val="24"/>
          <w:szCs w:val="24"/>
        </w:rPr>
      </w:pPr>
    </w:p>
    <w:p w:rsidR="002E23B5" w:rsidRPr="00236DDF" w:rsidRDefault="002E23B5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236DDF">
        <w:rPr>
          <w:rFonts w:asciiTheme="majorHAnsi" w:hAnsiTheme="majorHAnsi" w:cstheme="majorHAnsi"/>
          <w:b/>
          <w:sz w:val="24"/>
          <w:szCs w:val="24"/>
        </w:rPr>
        <w:t xml:space="preserve">Domenica 28 giugno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MEMORIE DEL GRAN SASSO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br/>
        <w:t>1929-2020 a circa novant’anni dalla terribile impresa di Mario Cambi e Paolo Emilio Cichetti, escursione guidata da Pietracamela ai Cippi loro dedicati, per inaugurare i</w:t>
      </w:r>
      <w:r w:rsidR="00236DDF"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nuovi cartelli commemorativi. </w:t>
      </w:r>
    </w:p>
    <w:p w:rsidR="002E23B5" w:rsidRPr="00236DDF" w:rsidRDefault="002E23B5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236DDF">
        <w:rPr>
          <w:rFonts w:asciiTheme="majorHAnsi" w:hAnsiTheme="majorHAnsi" w:cstheme="majorHAnsi"/>
          <w:b/>
          <w:sz w:val="24"/>
          <w:szCs w:val="24"/>
        </w:rPr>
        <w:t xml:space="preserve">Domenica 19 luglio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Arrampicata sulle falesie e passeggiata nel sentiero dell’</w:t>
      </w:r>
      <w:proofErr w:type="spellStart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Aschiero</w:t>
      </w:r>
      <w:proofErr w:type="spellEnd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ad ammirare le secolari fagget</w:t>
      </w:r>
      <w:r w:rsidR="00236DDF" w:rsidRPr="00236DDF">
        <w:rPr>
          <w:rFonts w:asciiTheme="majorHAnsi" w:hAnsiTheme="majorHAnsi" w:cstheme="majorHAnsi"/>
          <w:b/>
          <w:color w:val="FF0000"/>
          <w:sz w:val="24"/>
          <w:szCs w:val="24"/>
        </w:rPr>
        <w:t>e. Visita alla Città di Pietra.</w:t>
      </w:r>
    </w:p>
    <w:p w:rsidR="002E23B5" w:rsidRDefault="002E23B5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236DDF">
        <w:rPr>
          <w:rFonts w:asciiTheme="majorHAnsi" w:hAnsiTheme="majorHAnsi" w:cstheme="majorHAnsi"/>
          <w:b/>
          <w:sz w:val="24"/>
          <w:szCs w:val="24"/>
        </w:rPr>
        <w:t xml:space="preserve">Sabato 25 luglio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ore 18:00 Lo Chalet – Prati di </w:t>
      </w:r>
      <w:proofErr w:type="spellStart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Tivo</w:t>
      </w:r>
      <w:proofErr w:type="spellEnd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(piazzale </w:t>
      </w:r>
      <w:proofErr w:type="spellStart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Amorocchi</w:t>
      </w:r>
      <w:proofErr w:type="spellEnd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)</w:t>
      </w:r>
    </w:p>
    <w:p w:rsidR="00694217" w:rsidRDefault="00694217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694217">
        <w:rPr>
          <w:rFonts w:asciiTheme="majorHAnsi" w:hAnsiTheme="majorHAnsi" w:cstheme="majorHAnsi"/>
          <w:b/>
          <w:color w:val="FF0000"/>
          <w:sz w:val="24"/>
          <w:szCs w:val="24"/>
        </w:rPr>
        <w:t>Paolo Stern, l’autore, presenterà  il libro “La storia di Livia (</w:t>
      </w:r>
      <w:proofErr w:type="spellStart"/>
      <w:r w:rsidRPr="00694217">
        <w:rPr>
          <w:rFonts w:asciiTheme="majorHAnsi" w:hAnsiTheme="majorHAnsi" w:cstheme="majorHAnsi"/>
          <w:b/>
          <w:color w:val="FF0000"/>
          <w:sz w:val="24"/>
          <w:szCs w:val="24"/>
        </w:rPr>
        <w:t>Ga</w:t>
      </w:r>
      <w:r w:rsidR="000C23BA">
        <w:rPr>
          <w:rFonts w:asciiTheme="majorHAnsi" w:hAnsiTheme="majorHAnsi" w:cstheme="majorHAnsi"/>
          <w:b/>
          <w:color w:val="FF0000"/>
          <w:sz w:val="24"/>
          <w:szCs w:val="24"/>
        </w:rPr>
        <w:t>r</w:t>
      </w:r>
      <w:r w:rsidRPr="00694217">
        <w:rPr>
          <w:rFonts w:asciiTheme="majorHAnsi" w:hAnsiTheme="majorHAnsi" w:cstheme="majorHAnsi"/>
          <w:b/>
          <w:color w:val="FF0000"/>
          <w:sz w:val="24"/>
          <w:szCs w:val="24"/>
        </w:rPr>
        <w:t>brecht</w:t>
      </w:r>
      <w:proofErr w:type="spellEnd"/>
      <w:r w:rsidRPr="00694217">
        <w:rPr>
          <w:rFonts w:asciiTheme="majorHAnsi" w:hAnsiTheme="majorHAnsi" w:cstheme="majorHAnsi"/>
          <w:b/>
          <w:color w:val="FF0000"/>
          <w:sz w:val="24"/>
          <w:szCs w:val="24"/>
        </w:rPr>
        <w:t>)” la giovane alpinista romana a cui fu dedicato il Campanile Livia.</w:t>
      </w:r>
    </w:p>
    <w:p w:rsidR="002E23B5" w:rsidRPr="00236DDF" w:rsidRDefault="002E23B5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236DDF">
        <w:rPr>
          <w:rFonts w:asciiTheme="majorHAnsi" w:hAnsiTheme="majorHAnsi" w:cstheme="majorHAnsi"/>
          <w:b/>
          <w:sz w:val="24"/>
          <w:szCs w:val="24"/>
        </w:rPr>
        <w:t xml:space="preserve">Domenica 26 luglio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Escursione al Campanile Livia e arrampicata sulle “Torri nel Cielo”.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br/>
      </w:r>
      <w:r w:rsidRPr="00236DDF">
        <w:rPr>
          <w:rFonts w:asciiTheme="majorHAnsi" w:hAnsiTheme="majorHAnsi" w:cstheme="majorHAnsi"/>
          <w:b/>
          <w:sz w:val="24"/>
          <w:szCs w:val="24"/>
        </w:rPr>
        <w:t xml:space="preserve">Sabato 1°agosto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Presentazione del libro “L’ultima ascensione di Mario Cambi e Paolo Emilio Cichetti”. Piazza degli Eroi ore 20:30 Pietracamela.</w:t>
      </w:r>
    </w:p>
    <w:p w:rsidR="002E23B5" w:rsidRPr="00236DDF" w:rsidRDefault="00236DDF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236DDF">
        <w:rPr>
          <w:rFonts w:asciiTheme="majorHAnsi" w:hAnsiTheme="majorHAnsi" w:cstheme="majorHAnsi"/>
          <w:b/>
          <w:sz w:val="24"/>
          <w:szCs w:val="24"/>
        </w:rPr>
        <w:t xml:space="preserve">Sabato 8 agosto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ore 20:30. </w:t>
      </w:r>
    </w:p>
    <w:p w:rsidR="00236DDF" w:rsidRDefault="002E23B5" w:rsidP="002E23B5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Escursione al chiaro di luna nel vetusto sentiero dell’</w:t>
      </w:r>
      <w:proofErr w:type="spellStart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Aschiero</w:t>
      </w:r>
      <w:proofErr w:type="spellEnd"/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fino alla Città di Pietra.</w:t>
      </w:r>
      <w:r w:rsidR="00236DDF" w:rsidRPr="00236DDF">
        <w:rPr>
          <w:rFonts w:asciiTheme="majorHAnsi" w:hAnsiTheme="majorHAnsi" w:cstheme="majorHAnsi"/>
          <w:b/>
          <w:color w:val="FF0000"/>
          <w:sz w:val="24"/>
          <w:szCs w:val="24"/>
        </w:rPr>
        <w:br/>
      </w:r>
      <w:r w:rsidR="00F07807" w:rsidRPr="00236DDF">
        <w:rPr>
          <w:rFonts w:asciiTheme="majorHAnsi" w:hAnsiTheme="majorHAnsi" w:cstheme="majorHAnsi"/>
          <w:b/>
          <w:sz w:val="24"/>
          <w:szCs w:val="24"/>
        </w:rPr>
        <w:t xml:space="preserve">Lunedì 17 agosto </w:t>
      </w:r>
      <w:r w:rsidR="00F07807" w:rsidRPr="00236DDF">
        <w:rPr>
          <w:rFonts w:asciiTheme="majorHAnsi" w:hAnsiTheme="majorHAnsi" w:cstheme="majorHAnsi"/>
          <w:b/>
          <w:color w:val="FF0000"/>
          <w:sz w:val="24"/>
          <w:szCs w:val="24"/>
        </w:rPr>
        <w:t>(repli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>ca) Presentazione del libro “L’ultima ascensione di Mario Cambi e</w:t>
      </w:r>
      <w:r w:rsidR="00236DDF"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  <w:r w:rsidRPr="00236DDF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Paolo Emilio Cichetti”. Piazza degli Eroi ore 20:30 Pietracamela. </w:t>
      </w:r>
      <w:r w:rsidR="00F07807" w:rsidRPr="00236DDF">
        <w:rPr>
          <w:rFonts w:asciiTheme="majorHAnsi" w:hAnsiTheme="majorHAnsi" w:cstheme="majorHAnsi"/>
          <w:b/>
          <w:color w:val="FF0000"/>
          <w:sz w:val="24"/>
          <w:szCs w:val="24"/>
        </w:rPr>
        <w:br/>
      </w:r>
    </w:p>
    <w:p w:rsidR="00657BFF" w:rsidRPr="00A8069B" w:rsidRDefault="00657BFF" w:rsidP="00315147">
      <w:pPr>
        <w:shd w:val="clear" w:color="auto" w:fill="FFFFFF"/>
        <w:spacing w:after="0" w:line="240" w:lineRule="auto"/>
        <w:rPr>
          <w:rFonts w:ascii="Berlin Sans FB Demi" w:hAnsi="Berlin Sans FB Demi"/>
          <w:b/>
          <w:color w:val="FF0000"/>
          <w:sz w:val="36"/>
          <w:szCs w:val="36"/>
        </w:rPr>
      </w:pPr>
      <w:bookmarkStart w:id="0" w:name="_GoBack"/>
      <w:bookmarkEnd w:id="0"/>
    </w:p>
    <w:sectPr w:rsidR="00657BFF" w:rsidRPr="00A8069B" w:rsidSect="00C07ABF">
      <w:pgSz w:w="11906" w:h="16838"/>
      <w:pgMar w:top="1417" w:right="1134" w:bottom="1134" w:left="1134" w:header="708" w:footer="1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7D6" w:rsidRDefault="00E877D6" w:rsidP="00E64B1D">
      <w:pPr>
        <w:spacing w:after="0" w:line="240" w:lineRule="auto"/>
      </w:pPr>
      <w:r>
        <w:separator/>
      </w:r>
    </w:p>
  </w:endnote>
  <w:endnote w:type="continuationSeparator" w:id="0">
    <w:p w:rsidR="00E877D6" w:rsidRDefault="00E877D6" w:rsidP="00E64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7D6" w:rsidRDefault="00E877D6" w:rsidP="00E64B1D">
      <w:pPr>
        <w:spacing w:after="0" w:line="240" w:lineRule="auto"/>
      </w:pPr>
      <w:r>
        <w:separator/>
      </w:r>
    </w:p>
  </w:footnote>
  <w:footnote w:type="continuationSeparator" w:id="0">
    <w:p w:rsidR="00E877D6" w:rsidRDefault="00E877D6" w:rsidP="00E64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F2E"/>
    <w:multiLevelType w:val="multilevel"/>
    <w:tmpl w:val="386CE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B6D2E"/>
    <w:multiLevelType w:val="multilevel"/>
    <w:tmpl w:val="8AB8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9256CB"/>
    <w:multiLevelType w:val="multilevel"/>
    <w:tmpl w:val="DCB6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513EC"/>
    <w:multiLevelType w:val="multilevel"/>
    <w:tmpl w:val="0BF2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B55BC"/>
    <w:multiLevelType w:val="hybridMultilevel"/>
    <w:tmpl w:val="838625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A16C8"/>
    <w:multiLevelType w:val="multilevel"/>
    <w:tmpl w:val="5C328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F93335"/>
    <w:multiLevelType w:val="multilevel"/>
    <w:tmpl w:val="8062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8246A9"/>
    <w:multiLevelType w:val="multilevel"/>
    <w:tmpl w:val="F590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AF01F7"/>
    <w:multiLevelType w:val="multilevel"/>
    <w:tmpl w:val="3A56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50798A"/>
    <w:multiLevelType w:val="multilevel"/>
    <w:tmpl w:val="05D6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886729"/>
    <w:multiLevelType w:val="hybridMultilevel"/>
    <w:tmpl w:val="78607BA8"/>
    <w:lvl w:ilvl="0" w:tplc="AE9880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70661"/>
    <w:multiLevelType w:val="multilevel"/>
    <w:tmpl w:val="A8C4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D254C5"/>
    <w:multiLevelType w:val="hybridMultilevel"/>
    <w:tmpl w:val="07325FD4"/>
    <w:lvl w:ilvl="0" w:tplc="0410000F">
      <w:start w:val="1"/>
      <w:numFmt w:val="decimal"/>
      <w:lvlText w:val="%1."/>
      <w:lvlJc w:val="left"/>
      <w:pPr>
        <w:ind w:left="92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7E6163"/>
    <w:multiLevelType w:val="multilevel"/>
    <w:tmpl w:val="D380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05595"/>
    <w:multiLevelType w:val="hybridMultilevel"/>
    <w:tmpl w:val="A7CE3A08"/>
    <w:lvl w:ilvl="0" w:tplc="18AAA1A4">
      <w:numFmt w:val="bullet"/>
      <w:lvlText w:val="-"/>
      <w:lvlJc w:val="left"/>
      <w:pPr>
        <w:ind w:left="720" w:hanging="360"/>
      </w:pPr>
      <w:rPr>
        <w:rFonts w:ascii="Garamond" w:eastAsia="SimSun" w:hAnsi="Garamond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B7DAD"/>
    <w:multiLevelType w:val="multilevel"/>
    <w:tmpl w:val="3000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054294"/>
    <w:multiLevelType w:val="multilevel"/>
    <w:tmpl w:val="C862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ED003D"/>
    <w:multiLevelType w:val="multilevel"/>
    <w:tmpl w:val="9022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5B4EE2"/>
    <w:multiLevelType w:val="multilevel"/>
    <w:tmpl w:val="124A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C64784"/>
    <w:multiLevelType w:val="hybridMultilevel"/>
    <w:tmpl w:val="BB461D9E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2E71A3"/>
    <w:multiLevelType w:val="multilevel"/>
    <w:tmpl w:val="9AB8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A81CD0"/>
    <w:multiLevelType w:val="multilevel"/>
    <w:tmpl w:val="FCA4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AB2826"/>
    <w:multiLevelType w:val="multilevel"/>
    <w:tmpl w:val="DBEC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B203D5"/>
    <w:multiLevelType w:val="hybridMultilevel"/>
    <w:tmpl w:val="2BAA6954"/>
    <w:lvl w:ilvl="0" w:tplc="22BCE080">
      <w:numFmt w:val="bullet"/>
      <w:lvlText w:val="-"/>
      <w:lvlJc w:val="left"/>
      <w:pPr>
        <w:ind w:left="720" w:hanging="360"/>
      </w:pPr>
      <w:rPr>
        <w:rFonts w:ascii="Garamond" w:eastAsia="SimSun" w:hAnsi="Garamond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DC5FFA"/>
    <w:multiLevelType w:val="multilevel"/>
    <w:tmpl w:val="AAEE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C6147F"/>
    <w:multiLevelType w:val="hybridMultilevel"/>
    <w:tmpl w:val="FD14B526"/>
    <w:lvl w:ilvl="0" w:tplc="B4F48E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FF0000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14"/>
  </w:num>
  <w:num w:numId="5">
    <w:abstractNumId w:val="7"/>
  </w:num>
  <w:num w:numId="6">
    <w:abstractNumId w:val="3"/>
  </w:num>
  <w:num w:numId="7">
    <w:abstractNumId w:val="20"/>
  </w:num>
  <w:num w:numId="8">
    <w:abstractNumId w:val="13"/>
  </w:num>
  <w:num w:numId="9">
    <w:abstractNumId w:val="1"/>
  </w:num>
  <w:num w:numId="10">
    <w:abstractNumId w:val="8"/>
  </w:num>
  <w:num w:numId="11">
    <w:abstractNumId w:val="6"/>
  </w:num>
  <w:num w:numId="12">
    <w:abstractNumId w:val="24"/>
  </w:num>
  <w:num w:numId="13">
    <w:abstractNumId w:val="21"/>
  </w:num>
  <w:num w:numId="14">
    <w:abstractNumId w:val="0"/>
  </w:num>
  <w:num w:numId="15">
    <w:abstractNumId w:val="25"/>
  </w:num>
  <w:num w:numId="16">
    <w:abstractNumId w:val="5"/>
  </w:num>
  <w:num w:numId="17">
    <w:abstractNumId w:val="11"/>
  </w:num>
  <w:num w:numId="18">
    <w:abstractNumId w:val="2"/>
  </w:num>
  <w:num w:numId="19">
    <w:abstractNumId w:val="16"/>
  </w:num>
  <w:num w:numId="20">
    <w:abstractNumId w:val="18"/>
  </w:num>
  <w:num w:numId="21">
    <w:abstractNumId w:val="15"/>
  </w:num>
  <w:num w:numId="22">
    <w:abstractNumId w:val="17"/>
  </w:num>
  <w:num w:numId="23">
    <w:abstractNumId w:val="19"/>
  </w:num>
  <w:num w:numId="24">
    <w:abstractNumId w:val="9"/>
  </w:num>
  <w:num w:numId="25">
    <w:abstractNumId w:val="2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1A"/>
    <w:rsid w:val="000033B1"/>
    <w:rsid w:val="000066B0"/>
    <w:rsid w:val="00013F1A"/>
    <w:rsid w:val="00014344"/>
    <w:rsid w:val="00014D9D"/>
    <w:rsid w:val="000173DA"/>
    <w:rsid w:val="00020B5F"/>
    <w:rsid w:val="000213A8"/>
    <w:rsid w:val="00031D44"/>
    <w:rsid w:val="000323BE"/>
    <w:rsid w:val="00032E2C"/>
    <w:rsid w:val="00034DDC"/>
    <w:rsid w:val="0004155D"/>
    <w:rsid w:val="00044666"/>
    <w:rsid w:val="000455DC"/>
    <w:rsid w:val="000511AB"/>
    <w:rsid w:val="00061406"/>
    <w:rsid w:val="00061EA6"/>
    <w:rsid w:val="0006476C"/>
    <w:rsid w:val="00077894"/>
    <w:rsid w:val="00080AC5"/>
    <w:rsid w:val="00090563"/>
    <w:rsid w:val="0009089C"/>
    <w:rsid w:val="000961CD"/>
    <w:rsid w:val="000A073A"/>
    <w:rsid w:val="000A231F"/>
    <w:rsid w:val="000A3F6C"/>
    <w:rsid w:val="000A6564"/>
    <w:rsid w:val="000B2EC4"/>
    <w:rsid w:val="000B5C95"/>
    <w:rsid w:val="000B720A"/>
    <w:rsid w:val="000C23BA"/>
    <w:rsid w:val="000C360D"/>
    <w:rsid w:val="000C43CE"/>
    <w:rsid w:val="000D2D2C"/>
    <w:rsid w:val="000D58EF"/>
    <w:rsid w:val="000E1368"/>
    <w:rsid w:val="000E428F"/>
    <w:rsid w:val="000E61A5"/>
    <w:rsid w:val="000E7B7D"/>
    <w:rsid w:val="000F2788"/>
    <w:rsid w:val="000F4F67"/>
    <w:rsid w:val="00103BED"/>
    <w:rsid w:val="00106E9B"/>
    <w:rsid w:val="001102B8"/>
    <w:rsid w:val="00116F7A"/>
    <w:rsid w:val="0011764C"/>
    <w:rsid w:val="0012434C"/>
    <w:rsid w:val="00125E13"/>
    <w:rsid w:val="001265B0"/>
    <w:rsid w:val="001304BB"/>
    <w:rsid w:val="00135266"/>
    <w:rsid w:val="00135FEE"/>
    <w:rsid w:val="00137068"/>
    <w:rsid w:val="0014283C"/>
    <w:rsid w:val="001449A9"/>
    <w:rsid w:val="00146345"/>
    <w:rsid w:val="00156691"/>
    <w:rsid w:val="00163C6B"/>
    <w:rsid w:val="0016654F"/>
    <w:rsid w:val="0017031C"/>
    <w:rsid w:val="001738E9"/>
    <w:rsid w:val="001743A1"/>
    <w:rsid w:val="00176636"/>
    <w:rsid w:val="00176702"/>
    <w:rsid w:val="0018150A"/>
    <w:rsid w:val="00182098"/>
    <w:rsid w:val="001904FA"/>
    <w:rsid w:val="0019388E"/>
    <w:rsid w:val="001B082D"/>
    <w:rsid w:val="001B08DA"/>
    <w:rsid w:val="001B302A"/>
    <w:rsid w:val="001C307C"/>
    <w:rsid w:val="001D492D"/>
    <w:rsid w:val="001D68D6"/>
    <w:rsid w:val="001E119C"/>
    <w:rsid w:val="001E14BD"/>
    <w:rsid w:val="001E290A"/>
    <w:rsid w:val="001E39B4"/>
    <w:rsid w:val="001F00A6"/>
    <w:rsid w:val="001F6A00"/>
    <w:rsid w:val="00201E75"/>
    <w:rsid w:val="00205CB7"/>
    <w:rsid w:val="00207748"/>
    <w:rsid w:val="00210A59"/>
    <w:rsid w:val="002172DB"/>
    <w:rsid w:val="00217431"/>
    <w:rsid w:val="00222F07"/>
    <w:rsid w:val="002232C0"/>
    <w:rsid w:val="002259B1"/>
    <w:rsid w:val="00226D7D"/>
    <w:rsid w:val="00233B6B"/>
    <w:rsid w:val="00236DDF"/>
    <w:rsid w:val="00241E0F"/>
    <w:rsid w:val="00243102"/>
    <w:rsid w:val="0025465C"/>
    <w:rsid w:val="00254D91"/>
    <w:rsid w:val="002567F3"/>
    <w:rsid w:val="00257391"/>
    <w:rsid w:val="002612FC"/>
    <w:rsid w:val="00262130"/>
    <w:rsid w:val="00264DFE"/>
    <w:rsid w:val="00271026"/>
    <w:rsid w:val="0027681E"/>
    <w:rsid w:val="00276E0E"/>
    <w:rsid w:val="00281F6E"/>
    <w:rsid w:val="002865DA"/>
    <w:rsid w:val="00287B06"/>
    <w:rsid w:val="00294CB8"/>
    <w:rsid w:val="002A0C98"/>
    <w:rsid w:val="002A16FE"/>
    <w:rsid w:val="002A2A04"/>
    <w:rsid w:val="002A7E3A"/>
    <w:rsid w:val="002A7EE4"/>
    <w:rsid w:val="002B01D1"/>
    <w:rsid w:val="002B2F52"/>
    <w:rsid w:val="002B3B12"/>
    <w:rsid w:val="002B62D2"/>
    <w:rsid w:val="002C0D35"/>
    <w:rsid w:val="002C1DA4"/>
    <w:rsid w:val="002C4232"/>
    <w:rsid w:val="002D55FE"/>
    <w:rsid w:val="002E23B5"/>
    <w:rsid w:val="002E2FFD"/>
    <w:rsid w:val="002F038A"/>
    <w:rsid w:val="002F2CC2"/>
    <w:rsid w:val="002F58DD"/>
    <w:rsid w:val="00303AD8"/>
    <w:rsid w:val="003048CD"/>
    <w:rsid w:val="003105AB"/>
    <w:rsid w:val="003118BE"/>
    <w:rsid w:val="00314CFA"/>
    <w:rsid w:val="00315147"/>
    <w:rsid w:val="00317DD8"/>
    <w:rsid w:val="00325D99"/>
    <w:rsid w:val="00326D17"/>
    <w:rsid w:val="003274C7"/>
    <w:rsid w:val="003305AE"/>
    <w:rsid w:val="003373E4"/>
    <w:rsid w:val="00341CAD"/>
    <w:rsid w:val="00342F2F"/>
    <w:rsid w:val="00351AAD"/>
    <w:rsid w:val="00356A0A"/>
    <w:rsid w:val="00363B0B"/>
    <w:rsid w:val="00371403"/>
    <w:rsid w:val="00376340"/>
    <w:rsid w:val="003766C5"/>
    <w:rsid w:val="00391BC7"/>
    <w:rsid w:val="003927EF"/>
    <w:rsid w:val="003959C0"/>
    <w:rsid w:val="00395D81"/>
    <w:rsid w:val="00397E2F"/>
    <w:rsid w:val="003A0191"/>
    <w:rsid w:val="003A2048"/>
    <w:rsid w:val="003A4B23"/>
    <w:rsid w:val="003B7087"/>
    <w:rsid w:val="003C44FD"/>
    <w:rsid w:val="003C6AA6"/>
    <w:rsid w:val="003D4604"/>
    <w:rsid w:val="003E06B3"/>
    <w:rsid w:val="003E1A92"/>
    <w:rsid w:val="003E1E2C"/>
    <w:rsid w:val="003E7514"/>
    <w:rsid w:val="003E75A4"/>
    <w:rsid w:val="003E7BB5"/>
    <w:rsid w:val="003F02B8"/>
    <w:rsid w:val="003F3064"/>
    <w:rsid w:val="00405276"/>
    <w:rsid w:val="00407C07"/>
    <w:rsid w:val="00410B96"/>
    <w:rsid w:val="00412062"/>
    <w:rsid w:val="00416EE4"/>
    <w:rsid w:val="00431FC8"/>
    <w:rsid w:val="00437B34"/>
    <w:rsid w:val="00442E62"/>
    <w:rsid w:val="004441C5"/>
    <w:rsid w:val="00446C20"/>
    <w:rsid w:val="0045214A"/>
    <w:rsid w:val="00453D4A"/>
    <w:rsid w:val="004543C5"/>
    <w:rsid w:val="00456B6D"/>
    <w:rsid w:val="00463394"/>
    <w:rsid w:val="004637C0"/>
    <w:rsid w:val="00463D5D"/>
    <w:rsid w:val="00467A28"/>
    <w:rsid w:val="00475511"/>
    <w:rsid w:val="00477956"/>
    <w:rsid w:val="00480153"/>
    <w:rsid w:val="00490E87"/>
    <w:rsid w:val="004917B3"/>
    <w:rsid w:val="00496F37"/>
    <w:rsid w:val="004A0DEE"/>
    <w:rsid w:val="004A1882"/>
    <w:rsid w:val="004A2865"/>
    <w:rsid w:val="004A3F3F"/>
    <w:rsid w:val="004B43CE"/>
    <w:rsid w:val="004B60B5"/>
    <w:rsid w:val="004B7238"/>
    <w:rsid w:val="004C3C18"/>
    <w:rsid w:val="004D0C78"/>
    <w:rsid w:val="004D3DAC"/>
    <w:rsid w:val="00505A6D"/>
    <w:rsid w:val="00505D00"/>
    <w:rsid w:val="00510854"/>
    <w:rsid w:val="00522D6C"/>
    <w:rsid w:val="00524339"/>
    <w:rsid w:val="0053013C"/>
    <w:rsid w:val="00540438"/>
    <w:rsid w:val="0054613E"/>
    <w:rsid w:val="00547C63"/>
    <w:rsid w:val="005521DB"/>
    <w:rsid w:val="00552CFB"/>
    <w:rsid w:val="005538C4"/>
    <w:rsid w:val="005648D2"/>
    <w:rsid w:val="005833E2"/>
    <w:rsid w:val="00586AD9"/>
    <w:rsid w:val="0059149F"/>
    <w:rsid w:val="005933C1"/>
    <w:rsid w:val="00596310"/>
    <w:rsid w:val="005A1A1B"/>
    <w:rsid w:val="005A53B2"/>
    <w:rsid w:val="005A6329"/>
    <w:rsid w:val="005A7177"/>
    <w:rsid w:val="005B1F4A"/>
    <w:rsid w:val="005B6879"/>
    <w:rsid w:val="005C2044"/>
    <w:rsid w:val="005C6E36"/>
    <w:rsid w:val="005C7881"/>
    <w:rsid w:val="005D44E7"/>
    <w:rsid w:val="005E0396"/>
    <w:rsid w:val="005F3500"/>
    <w:rsid w:val="005F7C00"/>
    <w:rsid w:val="00603BF3"/>
    <w:rsid w:val="00603F9F"/>
    <w:rsid w:val="00607162"/>
    <w:rsid w:val="00616998"/>
    <w:rsid w:val="00623580"/>
    <w:rsid w:val="00634832"/>
    <w:rsid w:val="006424D5"/>
    <w:rsid w:val="0064495A"/>
    <w:rsid w:val="00647289"/>
    <w:rsid w:val="00647772"/>
    <w:rsid w:val="0065686F"/>
    <w:rsid w:val="0065739D"/>
    <w:rsid w:val="00657BFF"/>
    <w:rsid w:val="006607B1"/>
    <w:rsid w:val="00660E10"/>
    <w:rsid w:val="00663767"/>
    <w:rsid w:val="006645A6"/>
    <w:rsid w:val="00667B3B"/>
    <w:rsid w:val="00672068"/>
    <w:rsid w:val="00682277"/>
    <w:rsid w:val="00682AF7"/>
    <w:rsid w:val="00682EEF"/>
    <w:rsid w:val="00685A76"/>
    <w:rsid w:val="00691B34"/>
    <w:rsid w:val="006935A6"/>
    <w:rsid w:val="00694217"/>
    <w:rsid w:val="006A5184"/>
    <w:rsid w:val="006A7DEA"/>
    <w:rsid w:val="006B5E7A"/>
    <w:rsid w:val="006D32D2"/>
    <w:rsid w:val="006F4FAB"/>
    <w:rsid w:val="007022F9"/>
    <w:rsid w:val="007038DC"/>
    <w:rsid w:val="00704C22"/>
    <w:rsid w:val="00706844"/>
    <w:rsid w:val="00710CD2"/>
    <w:rsid w:val="00715372"/>
    <w:rsid w:val="00715758"/>
    <w:rsid w:val="00716723"/>
    <w:rsid w:val="00717D1B"/>
    <w:rsid w:val="007232D6"/>
    <w:rsid w:val="00723A91"/>
    <w:rsid w:val="007243CC"/>
    <w:rsid w:val="007307F7"/>
    <w:rsid w:val="00747EDD"/>
    <w:rsid w:val="007546F9"/>
    <w:rsid w:val="00762A1F"/>
    <w:rsid w:val="007677CA"/>
    <w:rsid w:val="00774955"/>
    <w:rsid w:val="00774D43"/>
    <w:rsid w:val="007754AD"/>
    <w:rsid w:val="00775D5E"/>
    <w:rsid w:val="00780DC0"/>
    <w:rsid w:val="007825FE"/>
    <w:rsid w:val="007833A4"/>
    <w:rsid w:val="00785FD7"/>
    <w:rsid w:val="00790241"/>
    <w:rsid w:val="00790AD9"/>
    <w:rsid w:val="00790D95"/>
    <w:rsid w:val="00797CD0"/>
    <w:rsid w:val="007A7B32"/>
    <w:rsid w:val="007B0303"/>
    <w:rsid w:val="007B2093"/>
    <w:rsid w:val="007B2A6B"/>
    <w:rsid w:val="007B4127"/>
    <w:rsid w:val="007B504F"/>
    <w:rsid w:val="007B7EA3"/>
    <w:rsid w:val="007D260C"/>
    <w:rsid w:val="007D483B"/>
    <w:rsid w:val="007E0693"/>
    <w:rsid w:val="007F7E51"/>
    <w:rsid w:val="008077FC"/>
    <w:rsid w:val="00812369"/>
    <w:rsid w:val="0082436B"/>
    <w:rsid w:val="00825454"/>
    <w:rsid w:val="00827CCC"/>
    <w:rsid w:val="00830498"/>
    <w:rsid w:val="0083238E"/>
    <w:rsid w:val="008357B3"/>
    <w:rsid w:val="00836E31"/>
    <w:rsid w:val="0083730A"/>
    <w:rsid w:val="00842222"/>
    <w:rsid w:val="008502F9"/>
    <w:rsid w:val="00852799"/>
    <w:rsid w:val="00852F40"/>
    <w:rsid w:val="00854EB9"/>
    <w:rsid w:val="00872FDB"/>
    <w:rsid w:val="00881649"/>
    <w:rsid w:val="00885552"/>
    <w:rsid w:val="00885637"/>
    <w:rsid w:val="008905EF"/>
    <w:rsid w:val="008918BB"/>
    <w:rsid w:val="00891E38"/>
    <w:rsid w:val="008962DD"/>
    <w:rsid w:val="008B383B"/>
    <w:rsid w:val="008C347E"/>
    <w:rsid w:val="008D2965"/>
    <w:rsid w:val="008D4213"/>
    <w:rsid w:val="008D70C0"/>
    <w:rsid w:val="008E182E"/>
    <w:rsid w:val="008E390F"/>
    <w:rsid w:val="008E43A4"/>
    <w:rsid w:val="008E7039"/>
    <w:rsid w:val="008F23EE"/>
    <w:rsid w:val="009004AE"/>
    <w:rsid w:val="00902ED2"/>
    <w:rsid w:val="009246A3"/>
    <w:rsid w:val="009250C6"/>
    <w:rsid w:val="00932C02"/>
    <w:rsid w:val="009363E7"/>
    <w:rsid w:val="00936C9E"/>
    <w:rsid w:val="00937DA1"/>
    <w:rsid w:val="00941CBA"/>
    <w:rsid w:val="00943A66"/>
    <w:rsid w:val="00946756"/>
    <w:rsid w:val="00952026"/>
    <w:rsid w:val="00955810"/>
    <w:rsid w:val="009626AB"/>
    <w:rsid w:val="00962F78"/>
    <w:rsid w:val="0096648F"/>
    <w:rsid w:val="009848AF"/>
    <w:rsid w:val="00985101"/>
    <w:rsid w:val="009859BE"/>
    <w:rsid w:val="00991DD8"/>
    <w:rsid w:val="00997E48"/>
    <w:rsid w:val="009B72CD"/>
    <w:rsid w:val="009C0301"/>
    <w:rsid w:val="009C4D04"/>
    <w:rsid w:val="009E08F8"/>
    <w:rsid w:val="009E0BE1"/>
    <w:rsid w:val="009E2797"/>
    <w:rsid w:val="009E41B6"/>
    <w:rsid w:val="009E63B4"/>
    <w:rsid w:val="009F620E"/>
    <w:rsid w:val="00A0231E"/>
    <w:rsid w:val="00A05021"/>
    <w:rsid w:val="00A06F7C"/>
    <w:rsid w:val="00A2183E"/>
    <w:rsid w:val="00A2306D"/>
    <w:rsid w:val="00A26D1D"/>
    <w:rsid w:val="00A3473D"/>
    <w:rsid w:val="00A551AE"/>
    <w:rsid w:val="00A552D2"/>
    <w:rsid w:val="00A56BB8"/>
    <w:rsid w:val="00A655BB"/>
    <w:rsid w:val="00A65A78"/>
    <w:rsid w:val="00A679AD"/>
    <w:rsid w:val="00A8069B"/>
    <w:rsid w:val="00A80F3C"/>
    <w:rsid w:val="00A828EF"/>
    <w:rsid w:val="00A877B7"/>
    <w:rsid w:val="00A95DFD"/>
    <w:rsid w:val="00AA0023"/>
    <w:rsid w:val="00AB153C"/>
    <w:rsid w:val="00AC0816"/>
    <w:rsid w:val="00AC2015"/>
    <w:rsid w:val="00AC7071"/>
    <w:rsid w:val="00AD0D00"/>
    <w:rsid w:val="00AD1042"/>
    <w:rsid w:val="00AD22D0"/>
    <w:rsid w:val="00AD41C4"/>
    <w:rsid w:val="00AD487A"/>
    <w:rsid w:val="00AF189A"/>
    <w:rsid w:val="00B07B4F"/>
    <w:rsid w:val="00B10C97"/>
    <w:rsid w:val="00B138FB"/>
    <w:rsid w:val="00B300E3"/>
    <w:rsid w:val="00B3345A"/>
    <w:rsid w:val="00B51A40"/>
    <w:rsid w:val="00B64D3F"/>
    <w:rsid w:val="00B659FA"/>
    <w:rsid w:val="00B7006F"/>
    <w:rsid w:val="00B70471"/>
    <w:rsid w:val="00B708F0"/>
    <w:rsid w:val="00B709B8"/>
    <w:rsid w:val="00B70B35"/>
    <w:rsid w:val="00B8053D"/>
    <w:rsid w:val="00B92509"/>
    <w:rsid w:val="00B92C39"/>
    <w:rsid w:val="00BA1341"/>
    <w:rsid w:val="00BA45B2"/>
    <w:rsid w:val="00BA4E88"/>
    <w:rsid w:val="00BA6C86"/>
    <w:rsid w:val="00BB0213"/>
    <w:rsid w:val="00BB38DF"/>
    <w:rsid w:val="00BB4BE3"/>
    <w:rsid w:val="00BD0706"/>
    <w:rsid w:val="00BD1A84"/>
    <w:rsid w:val="00BE4EAC"/>
    <w:rsid w:val="00BE7F48"/>
    <w:rsid w:val="00BF0D65"/>
    <w:rsid w:val="00BF493F"/>
    <w:rsid w:val="00C01EAC"/>
    <w:rsid w:val="00C02F60"/>
    <w:rsid w:val="00C05ADD"/>
    <w:rsid w:val="00C06783"/>
    <w:rsid w:val="00C0719C"/>
    <w:rsid w:val="00C07ABF"/>
    <w:rsid w:val="00C13BAC"/>
    <w:rsid w:val="00C1575E"/>
    <w:rsid w:val="00C17810"/>
    <w:rsid w:val="00C20E70"/>
    <w:rsid w:val="00C25D7F"/>
    <w:rsid w:val="00C26ACD"/>
    <w:rsid w:val="00C275E0"/>
    <w:rsid w:val="00C3392A"/>
    <w:rsid w:val="00C35862"/>
    <w:rsid w:val="00C4463F"/>
    <w:rsid w:val="00C50CDF"/>
    <w:rsid w:val="00C565B4"/>
    <w:rsid w:val="00C7096D"/>
    <w:rsid w:val="00C71ABE"/>
    <w:rsid w:val="00C8701F"/>
    <w:rsid w:val="00C908A7"/>
    <w:rsid w:val="00C90C5C"/>
    <w:rsid w:val="00C9119F"/>
    <w:rsid w:val="00C948BA"/>
    <w:rsid w:val="00C94D71"/>
    <w:rsid w:val="00C95A87"/>
    <w:rsid w:val="00C97E8B"/>
    <w:rsid w:val="00CA591F"/>
    <w:rsid w:val="00CA7B0D"/>
    <w:rsid w:val="00CB29B8"/>
    <w:rsid w:val="00CC5561"/>
    <w:rsid w:val="00CD317E"/>
    <w:rsid w:val="00CD7222"/>
    <w:rsid w:val="00CD7AB7"/>
    <w:rsid w:val="00CE19ED"/>
    <w:rsid w:val="00CE25BF"/>
    <w:rsid w:val="00CE5A31"/>
    <w:rsid w:val="00CE6D4E"/>
    <w:rsid w:val="00CF282E"/>
    <w:rsid w:val="00CF4A35"/>
    <w:rsid w:val="00CF54F9"/>
    <w:rsid w:val="00D00910"/>
    <w:rsid w:val="00D04109"/>
    <w:rsid w:val="00D053AB"/>
    <w:rsid w:val="00D102F7"/>
    <w:rsid w:val="00D10600"/>
    <w:rsid w:val="00D10B89"/>
    <w:rsid w:val="00D10F4C"/>
    <w:rsid w:val="00D1568B"/>
    <w:rsid w:val="00D16152"/>
    <w:rsid w:val="00D16A65"/>
    <w:rsid w:val="00D17659"/>
    <w:rsid w:val="00D17D32"/>
    <w:rsid w:val="00D22EE6"/>
    <w:rsid w:val="00D27233"/>
    <w:rsid w:val="00D35153"/>
    <w:rsid w:val="00D363A8"/>
    <w:rsid w:val="00D3777F"/>
    <w:rsid w:val="00D40F58"/>
    <w:rsid w:val="00D41118"/>
    <w:rsid w:val="00D5209A"/>
    <w:rsid w:val="00D6443E"/>
    <w:rsid w:val="00D7171E"/>
    <w:rsid w:val="00D7692B"/>
    <w:rsid w:val="00D76EC3"/>
    <w:rsid w:val="00D83F01"/>
    <w:rsid w:val="00D858AF"/>
    <w:rsid w:val="00D94119"/>
    <w:rsid w:val="00DB1CC2"/>
    <w:rsid w:val="00DB44DB"/>
    <w:rsid w:val="00DB5951"/>
    <w:rsid w:val="00DB7A54"/>
    <w:rsid w:val="00DC18CC"/>
    <w:rsid w:val="00DC50E4"/>
    <w:rsid w:val="00DD39E0"/>
    <w:rsid w:val="00DD4214"/>
    <w:rsid w:val="00DD5EA0"/>
    <w:rsid w:val="00DD5F67"/>
    <w:rsid w:val="00DE1C3A"/>
    <w:rsid w:val="00DE5E3A"/>
    <w:rsid w:val="00DF268B"/>
    <w:rsid w:val="00DF69C0"/>
    <w:rsid w:val="00E05340"/>
    <w:rsid w:val="00E10080"/>
    <w:rsid w:val="00E17063"/>
    <w:rsid w:val="00E20697"/>
    <w:rsid w:val="00E2517E"/>
    <w:rsid w:val="00E31C41"/>
    <w:rsid w:val="00E367CA"/>
    <w:rsid w:val="00E427C0"/>
    <w:rsid w:val="00E602DB"/>
    <w:rsid w:val="00E62391"/>
    <w:rsid w:val="00E63DF8"/>
    <w:rsid w:val="00E64B1D"/>
    <w:rsid w:val="00E6613A"/>
    <w:rsid w:val="00E72F3C"/>
    <w:rsid w:val="00E74929"/>
    <w:rsid w:val="00E74B10"/>
    <w:rsid w:val="00E7666D"/>
    <w:rsid w:val="00E82FBF"/>
    <w:rsid w:val="00E877D6"/>
    <w:rsid w:val="00E90802"/>
    <w:rsid w:val="00E9185A"/>
    <w:rsid w:val="00E9586E"/>
    <w:rsid w:val="00EA0937"/>
    <w:rsid w:val="00EA203B"/>
    <w:rsid w:val="00EA41F2"/>
    <w:rsid w:val="00EA4BF2"/>
    <w:rsid w:val="00EB2B21"/>
    <w:rsid w:val="00EB7EF1"/>
    <w:rsid w:val="00EC6485"/>
    <w:rsid w:val="00ED119E"/>
    <w:rsid w:val="00ED2CBC"/>
    <w:rsid w:val="00ED30D6"/>
    <w:rsid w:val="00ED6CDC"/>
    <w:rsid w:val="00EE1539"/>
    <w:rsid w:val="00EE1AEF"/>
    <w:rsid w:val="00EE2286"/>
    <w:rsid w:val="00EF6C7A"/>
    <w:rsid w:val="00EF7951"/>
    <w:rsid w:val="00F00D6C"/>
    <w:rsid w:val="00F054F9"/>
    <w:rsid w:val="00F066D2"/>
    <w:rsid w:val="00F07807"/>
    <w:rsid w:val="00F14940"/>
    <w:rsid w:val="00F1520A"/>
    <w:rsid w:val="00F17EAE"/>
    <w:rsid w:val="00F24813"/>
    <w:rsid w:val="00F335F4"/>
    <w:rsid w:val="00F33AED"/>
    <w:rsid w:val="00F341E9"/>
    <w:rsid w:val="00F360B9"/>
    <w:rsid w:val="00F373D5"/>
    <w:rsid w:val="00F37D5A"/>
    <w:rsid w:val="00F64602"/>
    <w:rsid w:val="00F64C6C"/>
    <w:rsid w:val="00F6612A"/>
    <w:rsid w:val="00F708F5"/>
    <w:rsid w:val="00F723E4"/>
    <w:rsid w:val="00F74B4D"/>
    <w:rsid w:val="00F77A71"/>
    <w:rsid w:val="00F81BB8"/>
    <w:rsid w:val="00F82CBB"/>
    <w:rsid w:val="00F938CB"/>
    <w:rsid w:val="00F93B10"/>
    <w:rsid w:val="00FA03E4"/>
    <w:rsid w:val="00FA17D3"/>
    <w:rsid w:val="00FA59BB"/>
    <w:rsid w:val="00FB2191"/>
    <w:rsid w:val="00FB4460"/>
    <w:rsid w:val="00FB5F64"/>
    <w:rsid w:val="00FB6180"/>
    <w:rsid w:val="00FB7024"/>
    <w:rsid w:val="00FC7EA0"/>
    <w:rsid w:val="00FD0186"/>
    <w:rsid w:val="00FD616F"/>
    <w:rsid w:val="00FD64AF"/>
    <w:rsid w:val="00FE0D90"/>
    <w:rsid w:val="00FE789C"/>
    <w:rsid w:val="00FF166F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6485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18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C03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20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0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04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4B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4B1D"/>
  </w:style>
  <w:style w:type="paragraph" w:styleId="Pidipagina">
    <w:name w:val="footer"/>
    <w:basedOn w:val="Normale"/>
    <w:link w:val="PidipaginaCarattere"/>
    <w:uiPriority w:val="99"/>
    <w:unhideWhenUsed/>
    <w:rsid w:val="00E64B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4B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B1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31FC8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C0301"/>
    <w:rPr>
      <w:rFonts w:ascii="Times New Roman" w:eastAsia="Times New Roman" w:hAnsi="Times New Roman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9C0301"/>
    <w:rPr>
      <w:color w:val="0000FF"/>
      <w:u w:val="single"/>
    </w:rPr>
  </w:style>
  <w:style w:type="paragraph" w:customStyle="1" w:styleId="comic-data">
    <w:name w:val="comic-data"/>
    <w:basedOn w:val="Normale"/>
    <w:rsid w:val="009C0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mic-street">
    <w:name w:val="comic-street"/>
    <w:basedOn w:val="Carpredefinitoparagrafo"/>
    <w:rsid w:val="009C0301"/>
  </w:style>
  <w:style w:type="character" w:customStyle="1" w:styleId="comic-city">
    <w:name w:val="comic-city"/>
    <w:basedOn w:val="Carpredefinitoparagrafo"/>
    <w:rsid w:val="009C0301"/>
  </w:style>
  <w:style w:type="character" w:customStyle="1" w:styleId="comic-tel">
    <w:name w:val="comic-tel"/>
    <w:basedOn w:val="Carpredefinitoparagrafo"/>
    <w:rsid w:val="009C0301"/>
  </w:style>
  <w:style w:type="character" w:customStyle="1" w:styleId="comic-mt">
    <w:name w:val="comic-mt"/>
    <w:basedOn w:val="Carpredefinitoparagrafo"/>
    <w:rsid w:val="009C0301"/>
  </w:style>
  <w:style w:type="character" w:customStyle="1" w:styleId="comit-da">
    <w:name w:val="comit-da"/>
    <w:basedOn w:val="Carpredefinitoparagrafo"/>
    <w:rsid w:val="009C0301"/>
  </w:style>
  <w:style w:type="character" w:customStyle="1" w:styleId="Titolo1Carattere">
    <w:name w:val="Titolo 1 Carattere"/>
    <w:basedOn w:val="Carpredefinitoparagrafo"/>
    <w:link w:val="Titolo1"/>
    <w:uiPriority w:val="9"/>
    <w:rsid w:val="008918BB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2048"/>
    <w:rPr>
      <w:rFonts w:asciiTheme="majorHAnsi" w:eastAsiaTheme="majorEastAsia" w:hAnsiTheme="majorHAnsi" w:cstheme="majorBidi"/>
      <w:b/>
      <w:bCs/>
      <w:color w:val="F07F09" w:themeColor="accent1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020B5F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0438"/>
    <w:rPr>
      <w:rFonts w:asciiTheme="majorHAnsi" w:eastAsiaTheme="majorEastAsia" w:hAnsiTheme="majorHAnsi" w:cstheme="majorBidi"/>
      <w:color w:val="773F04" w:themeColor="accent1" w:themeShade="7F"/>
      <w:sz w:val="22"/>
      <w:szCs w:val="22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0438"/>
    <w:rPr>
      <w:rFonts w:asciiTheme="majorHAnsi" w:eastAsiaTheme="majorEastAsia" w:hAnsiTheme="majorHAnsi" w:cstheme="majorBidi"/>
      <w:i/>
      <w:iCs/>
      <w:color w:val="773F04" w:themeColor="accent1" w:themeShade="7F"/>
      <w:sz w:val="22"/>
      <w:szCs w:val="22"/>
      <w:lang w:eastAsia="en-US"/>
    </w:rPr>
  </w:style>
  <w:style w:type="paragraph" w:styleId="Nessunaspaziatura">
    <w:name w:val="No Spacing"/>
    <w:uiPriority w:val="1"/>
    <w:qFormat/>
    <w:rsid w:val="00852799"/>
    <w:rPr>
      <w:sz w:val="22"/>
      <w:szCs w:val="22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279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5279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hp-desc-review-highlight">
    <w:name w:val="hp-desc-review-highlight"/>
    <w:basedOn w:val="Normale"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hp-desc-we-speak">
    <w:name w:val="hp-desc-we-speak"/>
    <w:basedOn w:val="Normale"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90E87"/>
    <w:rPr>
      <w:vertAlign w:val="superscript"/>
    </w:rPr>
  </w:style>
  <w:style w:type="character" w:customStyle="1" w:styleId="Fuentedeprrafopredeter">
    <w:name w:val="Fuente de párrafo predeter."/>
    <w:rsid w:val="00490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6485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18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C03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20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0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04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4B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4B1D"/>
  </w:style>
  <w:style w:type="paragraph" w:styleId="Pidipagina">
    <w:name w:val="footer"/>
    <w:basedOn w:val="Normale"/>
    <w:link w:val="PidipaginaCarattere"/>
    <w:uiPriority w:val="99"/>
    <w:unhideWhenUsed/>
    <w:rsid w:val="00E64B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4B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B1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31FC8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C0301"/>
    <w:rPr>
      <w:rFonts w:ascii="Times New Roman" w:eastAsia="Times New Roman" w:hAnsi="Times New Roman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9C0301"/>
    <w:rPr>
      <w:color w:val="0000FF"/>
      <w:u w:val="single"/>
    </w:rPr>
  </w:style>
  <w:style w:type="paragraph" w:customStyle="1" w:styleId="comic-data">
    <w:name w:val="comic-data"/>
    <w:basedOn w:val="Normale"/>
    <w:rsid w:val="009C0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mic-street">
    <w:name w:val="comic-street"/>
    <w:basedOn w:val="Carpredefinitoparagrafo"/>
    <w:rsid w:val="009C0301"/>
  </w:style>
  <w:style w:type="character" w:customStyle="1" w:styleId="comic-city">
    <w:name w:val="comic-city"/>
    <w:basedOn w:val="Carpredefinitoparagrafo"/>
    <w:rsid w:val="009C0301"/>
  </w:style>
  <w:style w:type="character" w:customStyle="1" w:styleId="comic-tel">
    <w:name w:val="comic-tel"/>
    <w:basedOn w:val="Carpredefinitoparagrafo"/>
    <w:rsid w:val="009C0301"/>
  </w:style>
  <w:style w:type="character" w:customStyle="1" w:styleId="comic-mt">
    <w:name w:val="comic-mt"/>
    <w:basedOn w:val="Carpredefinitoparagrafo"/>
    <w:rsid w:val="009C0301"/>
  </w:style>
  <w:style w:type="character" w:customStyle="1" w:styleId="comit-da">
    <w:name w:val="comit-da"/>
    <w:basedOn w:val="Carpredefinitoparagrafo"/>
    <w:rsid w:val="009C0301"/>
  </w:style>
  <w:style w:type="character" w:customStyle="1" w:styleId="Titolo1Carattere">
    <w:name w:val="Titolo 1 Carattere"/>
    <w:basedOn w:val="Carpredefinitoparagrafo"/>
    <w:link w:val="Titolo1"/>
    <w:uiPriority w:val="9"/>
    <w:rsid w:val="008918BB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2048"/>
    <w:rPr>
      <w:rFonts w:asciiTheme="majorHAnsi" w:eastAsiaTheme="majorEastAsia" w:hAnsiTheme="majorHAnsi" w:cstheme="majorBidi"/>
      <w:b/>
      <w:bCs/>
      <w:color w:val="F07F09" w:themeColor="accent1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020B5F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0438"/>
    <w:rPr>
      <w:rFonts w:asciiTheme="majorHAnsi" w:eastAsiaTheme="majorEastAsia" w:hAnsiTheme="majorHAnsi" w:cstheme="majorBidi"/>
      <w:color w:val="773F04" w:themeColor="accent1" w:themeShade="7F"/>
      <w:sz w:val="22"/>
      <w:szCs w:val="22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0438"/>
    <w:rPr>
      <w:rFonts w:asciiTheme="majorHAnsi" w:eastAsiaTheme="majorEastAsia" w:hAnsiTheme="majorHAnsi" w:cstheme="majorBidi"/>
      <w:i/>
      <w:iCs/>
      <w:color w:val="773F04" w:themeColor="accent1" w:themeShade="7F"/>
      <w:sz w:val="22"/>
      <w:szCs w:val="22"/>
      <w:lang w:eastAsia="en-US"/>
    </w:rPr>
  </w:style>
  <w:style w:type="paragraph" w:styleId="Nessunaspaziatura">
    <w:name w:val="No Spacing"/>
    <w:uiPriority w:val="1"/>
    <w:qFormat/>
    <w:rsid w:val="00852799"/>
    <w:rPr>
      <w:sz w:val="22"/>
      <w:szCs w:val="22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279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5279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hp-desc-review-highlight">
    <w:name w:val="hp-desc-review-highlight"/>
    <w:basedOn w:val="Normale"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hp-desc-we-speak">
    <w:name w:val="hp-desc-we-speak"/>
    <w:basedOn w:val="Normale"/>
    <w:rsid w:val="00FB5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90E87"/>
    <w:rPr>
      <w:vertAlign w:val="superscript"/>
    </w:rPr>
  </w:style>
  <w:style w:type="character" w:customStyle="1" w:styleId="Fuentedeprrafopredeter">
    <w:name w:val="Fuente de párrafo predeter."/>
    <w:rsid w:val="00490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60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4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934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9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4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6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3D3D3"/>
            <w:right w:val="none" w:sz="0" w:space="0" w:color="auto"/>
          </w:divBdr>
        </w:div>
        <w:div w:id="19151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556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40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339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6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118">
          <w:marLeft w:val="56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5690">
                      <w:marLeft w:val="3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42099">
                      <w:marLeft w:val="3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00897">
                      <w:marLeft w:val="3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90092">
                      <w:marLeft w:val="3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8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0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4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6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2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559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4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8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5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5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2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7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00217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38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9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1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324650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65136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39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926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75400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4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910035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4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0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414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4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02999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56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82549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0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9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1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3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68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991545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448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1136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64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4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8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435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8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9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5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7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4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00630">
                                              <w:marLeft w:val="60"/>
                                              <w:marRight w:val="9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82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82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13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14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56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38794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30391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679149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2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9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3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14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9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65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6838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977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246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55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6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77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1845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488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999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10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4" w:color="00A680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879622">
                                                  <w:marLeft w:val="3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58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8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0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56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5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84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0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20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02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477926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4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5481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9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62172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22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01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8146">
              <w:marLeft w:val="0"/>
              <w:marRight w:val="0"/>
              <w:marTop w:val="0"/>
              <w:marBottom w:val="0"/>
              <w:divBdr>
                <w:top w:val="single" w:sz="2" w:space="1" w:color="E5E5E5"/>
                <w:left w:val="single" w:sz="2" w:space="18" w:color="E5E5E5"/>
                <w:bottom w:val="single" w:sz="6" w:space="1" w:color="E5E5E5"/>
                <w:right w:val="single" w:sz="2" w:space="18" w:color="E5E5E5"/>
              </w:divBdr>
              <w:divsChild>
                <w:div w:id="16498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6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7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57380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96231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8" w:color="E5E5E5"/>
                                        <w:right w:val="none" w:sz="0" w:space="0" w:color="auto"/>
                                      </w:divBdr>
                                      <w:divsChild>
                                        <w:div w:id="10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26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91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92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705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12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5E5"/>
                                                <w:left w:val="single" w:sz="2" w:space="9" w:color="E5E5E5"/>
                                                <w:bottom w:val="single" w:sz="2" w:space="0" w:color="E5E5E5"/>
                                                <w:right w:val="single" w:sz="6" w:space="18" w:color="E5E5E5"/>
                                              </w:divBdr>
                                              <w:divsChild>
                                                <w:div w:id="1656376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1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20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13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17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58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2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70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1002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572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4971143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729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223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1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05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2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022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dotted" w:sz="6" w:space="15" w:color="D6D6D6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389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142507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534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101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4330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543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5165999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7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227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9543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7860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66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9117074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225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6274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6105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5E5E5"/>
                                        <w:left w:val="single" w:sz="6" w:space="15" w:color="E5E5E5"/>
                                        <w:bottom w:val="single" w:sz="6" w:space="15" w:color="E5E5E5"/>
                                        <w:right w:val="single" w:sz="6" w:space="15" w:color="E5E5E5"/>
                                      </w:divBdr>
                                      <w:divsChild>
                                        <w:div w:id="160137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989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0374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46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2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992068">
                                              <w:marLeft w:val="0"/>
                                              <w:marRight w:val="0"/>
                                              <w:marTop w:val="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02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769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8" w:color="E5E5E5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87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90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2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322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20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74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0231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4699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4855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0200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562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4893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27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516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37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21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967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843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57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single" w:sz="6" w:space="0" w:color="E5E5E5"/>
                                                                <w:bottom w:val="single" w:sz="6" w:space="0" w:color="E5E5E5"/>
                                                                <w:right w:val="single" w:sz="6" w:space="0" w:color="E5E5E5"/>
                                                              </w:divBdr>
                                                              <w:divsChild>
                                                                <w:div w:id="208807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941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85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68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2" w:space="0" w:color="E5E5E5"/>
                                                            <w:bottom w:val="single" w:sz="6" w:space="0" w:color="E5E5E5"/>
                                                            <w:right w:val="single" w:sz="2" w:space="0" w:color="E5E5E5"/>
                                                          </w:divBdr>
                                                          <w:divsChild>
                                                            <w:div w:id="1666083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981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92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127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046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562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237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849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348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84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1914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033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9068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6323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278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701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17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916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60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622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8422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726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7112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046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6932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2" w:space="0" w:color="E5E5E5"/>
                                                            <w:bottom w:val="single" w:sz="6" w:space="0" w:color="E5E5E5"/>
                                                            <w:right w:val="single" w:sz="2" w:space="0" w:color="E5E5E5"/>
                                                          </w:divBdr>
                                                          <w:divsChild>
                                                            <w:div w:id="48162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079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07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565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942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5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688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7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995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9994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9966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7449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913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482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1368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6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564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22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4018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467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987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6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8581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76229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2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7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4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53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793706">
                                              <w:marLeft w:val="60"/>
                                              <w:marRight w:val="9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45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62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1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5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30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83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6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38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4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995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02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5682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2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2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361655">
                                      <w:marLeft w:val="0"/>
                                      <w:marRight w:val="18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54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3743269">
                          <w:marLeft w:val="180"/>
                          <w:marRight w:val="18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1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23490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3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9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25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4783920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9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17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00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1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5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55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00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6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9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564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53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9966991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19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1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72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2F2F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6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4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50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97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152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82293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5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75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5882856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6" w:color="E5E5E5"/>
                                <w:right w:val="none" w:sz="0" w:space="0" w:color="auto"/>
                              </w:divBdr>
                              <w:divsChild>
                                <w:div w:id="2969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01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34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29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26799">
                                          <w:marLeft w:val="18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0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39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81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11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0800">
                  <w:marLeft w:val="0"/>
                  <w:marRight w:val="0"/>
                  <w:marTop w:val="0"/>
                  <w:marBottom w:val="180"/>
                  <w:divBdr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divBdr>
                  <w:divsChild>
                    <w:div w:id="19337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9905">
                          <w:marLeft w:val="0"/>
                          <w:marRight w:val="0"/>
                          <w:marTop w:val="6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514294">
                      <w:marLeft w:val="180"/>
                      <w:marRight w:val="180"/>
                      <w:marTop w:val="0"/>
                      <w:marBottom w:val="0"/>
                      <w:divBdr>
                        <w:top w:val="single" w:sz="6" w:space="3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8404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54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900454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4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1757">
                  <w:marLeft w:val="0"/>
                  <w:marRight w:val="0"/>
                  <w:marTop w:val="0"/>
                  <w:marBottom w:val="1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425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auto"/>
                        <w:left w:val="single" w:sz="2" w:space="0" w:color="auto"/>
                        <w:bottom w:val="single" w:sz="6" w:space="0" w:color="auto"/>
                        <w:right w:val="single" w:sz="2" w:space="0" w:color="auto"/>
                      </w:divBdr>
                      <w:divsChild>
                        <w:div w:id="65838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25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5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6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404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260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30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ARTE%20INTESTATE\carta%20Montone.dotx" TargetMode="External"/></Relationships>
</file>

<file path=word/theme/theme1.xml><?xml version="1.0" encoding="utf-8"?>
<a:theme xmlns:a="http://schemas.openxmlformats.org/drawingml/2006/main" name="Tema di Office">
  <a:themeElements>
    <a:clrScheme name="Astr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Via N. Di Matteo n.7  64020 Montone TE                                   +39 333 364 7557    pasquale.iannetti@gmail.com www.teknoalp.com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EF406C-2079-41EE-95AE-048E11E7F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Montone</Template>
  <TotalTime>9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Pasquale Iannetti</vt:lpstr>
    </vt:vector>
  </TitlesOfParts>
  <Company>Hewlett-Packard Company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Pasquale Iannetti</dc:title>
  <dc:creator>Pasquale</dc:creator>
  <cp:lastModifiedBy>Berardinelli</cp:lastModifiedBy>
  <cp:revision>8</cp:revision>
  <cp:lastPrinted>2009-01-13T20:36:00Z</cp:lastPrinted>
  <dcterms:created xsi:type="dcterms:W3CDTF">2020-06-16T05:24:00Z</dcterms:created>
  <dcterms:modified xsi:type="dcterms:W3CDTF">2020-06-30T17:27:00Z</dcterms:modified>
</cp:coreProperties>
</file>